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C20" w:rsidRPr="002E48A7" w:rsidRDefault="00104C20" w:rsidP="002E48A7">
      <w:pPr>
        <w:jc w:val="center"/>
        <w:rPr>
          <w:rFonts w:ascii="Arial Bold" w:hAnsi="Arial Bold"/>
          <w:sz w:val="20"/>
        </w:rPr>
      </w:pPr>
      <w:r w:rsidRPr="002E48A7">
        <w:rPr>
          <w:rFonts w:ascii="Arial Bold" w:hAnsi="Arial Bold"/>
          <w:sz w:val="20"/>
        </w:rPr>
        <w:t>Registrar Stakeholder Group Constituency Day Agenda</w:t>
      </w:r>
    </w:p>
    <w:p w:rsidR="00104C20" w:rsidRDefault="00104C20" w:rsidP="00A63C11">
      <w:pPr>
        <w:rPr>
          <w:rFonts w:ascii="Times" w:hAnsi="Times"/>
          <w:sz w:val="20"/>
        </w:rPr>
      </w:pPr>
    </w:p>
    <w:p w:rsidR="00104C20" w:rsidRDefault="00104C20" w:rsidP="00A63C11">
      <w:pPr>
        <w:rPr>
          <w:rFonts w:ascii="Arial" w:hAnsi="Arial" w:cs="Arial"/>
          <w:sz w:val="20"/>
          <w:szCs w:val="20"/>
          <w:u w:val="single"/>
        </w:rPr>
      </w:pPr>
      <w:smartTag w:uri="urn:schemas-microsoft-com:office:smarttags" w:element="City">
        <w:r w:rsidRPr="007178B6">
          <w:rPr>
            <w:rFonts w:ascii="Arial" w:hAnsi="Arial" w:cs="Arial"/>
            <w:sz w:val="20"/>
            <w:szCs w:val="20"/>
            <w:u w:val="single"/>
          </w:rPr>
          <w:t>Nairobi</w:t>
        </w:r>
      </w:smartTag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smartTag w:uri="urn:schemas-microsoft-com:office:smarttags" w:element="country-region">
        <w:r w:rsidRPr="007178B6">
          <w:rPr>
            <w:rFonts w:ascii="Arial" w:hAnsi="Arial" w:cs="Arial"/>
            <w:sz w:val="20"/>
            <w:szCs w:val="20"/>
            <w:u w:val="single"/>
          </w:rPr>
          <w:t>US</w:t>
        </w:r>
      </w:smartTag>
      <w:r w:rsidRPr="007178B6">
        <w:rPr>
          <w:rFonts w:ascii="Arial" w:hAnsi="Arial" w:cs="Arial"/>
          <w:sz w:val="20"/>
          <w:szCs w:val="20"/>
          <w:u w:val="single"/>
        </w:rPr>
        <w:t xml:space="preserve"> ET</w:t>
      </w:r>
      <w:r w:rsidRPr="007178B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smartTag w:uri="urn:schemas-microsoft-com:office:smarttags" w:element="City">
        <w:smartTag w:uri="urn:schemas-microsoft-com:office:smarttags" w:element="place">
          <w:r w:rsidRPr="007178B6">
            <w:rPr>
              <w:rFonts w:ascii="Arial" w:hAnsi="Arial" w:cs="Arial"/>
              <w:sz w:val="20"/>
              <w:szCs w:val="20"/>
              <w:u w:val="single"/>
            </w:rPr>
            <w:t>Melbourne</w:t>
          </w:r>
        </w:smartTag>
      </w:smartTag>
      <w:r>
        <w:rPr>
          <w:rFonts w:ascii="Arial" w:hAnsi="Arial" w:cs="Arial"/>
          <w:sz w:val="20"/>
          <w:szCs w:val="20"/>
          <w:u w:val="single"/>
        </w:rPr>
        <w:t xml:space="preserve"> </w:t>
      </w:r>
    </w:p>
    <w:p w:rsidR="00104C20" w:rsidRDefault="00104C20" w:rsidP="00A63C1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11:00-11:30</w:t>
      </w:r>
      <w:r>
        <w:rPr>
          <w:rFonts w:ascii="Arial" w:hAnsi="Arial" w:cs="Arial"/>
          <w:sz w:val="20"/>
          <w:szCs w:val="20"/>
        </w:rPr>
        <w:tab/>
        <w:t>3:00-3:30</w:t>
      </w:r>
      <w:r>
        <w:rPr>
          <w:rFonts w:ascii="Arial" w:hAnsi="Arial" w:cs="Arial"/>
          <w:sz w:val="20"/>
          <w:szCs w:val="20"/>
        </w:rPr>
        <w:tab/>
        <w:t>19:00-19:30</w:t>
      </w:r>
      <w:r>
        <w:rPr>
          <w:rFonts w:ascii="Arial" w:hAnsi="Arial" w:cs="Arial"/>
          <w:sz w:val="20"/>
          <w:szCs w:val="20"/>
        </w:rPr>
        <w:tab/>
        <w:t>SG update</w:t>
      </w:r>
    </w:p>
    <w:p w:rsidR="00104C20" w:rsidRDefault="00104C20" w:rsidP="007178B6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</w:t>
      </w:r>
    </w:p>
    <w:p w:rsidR="00104C20" w:rsidRDefault="00104C20" w:rsidP="00A63C11">
      <w:pPr>
        <w:rPr>
          <w:rFonts w:ascii="Arial" w:hAnsi="Arial" w:cs="Arial"/>
          <w:sz w:val="20"/>
          <w:szCs w:val="20"/>
        </w:rPr>
      </w:pPr>
    </w:p>
    <w:p w:rsidR="00104C20" w:rsidRDefault="00104C20" w:rsidP="00A63C1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11:30-12:30</w:t>
      </w:r>
      <w:r>
        <w:rPr>
          <w:rFonts w:ascii="Arial" w:hAnsi="Arial" w:cs="Arial"/>
          <w:sz w:val="20"/>
          <w:szCs w:val="20"/>
        </w:rPr>
        <w:tab/>
        <w:t>3:30-4:30</w:t>
      </w:r>
      <w:r>
        <w:rPr>
          <w:rFonts w:ascii="Arial" w:hAnsi="Arial" w:cs="Arial"/>
          <w:sz w:val="20"/>
          <w:szCs w:val="20"/>
        </w:rPr>
        <w:tab/>
        <w:t>19:30-20:30</w:t>
      </w:r>
      <w:r>
        <w:rPr>
          <w:rFonts w:ascii="Arial" w:hAnsi="Arial" w:cs="Arial"/>
          <w:sz w:val="20"/>
          <w:szCs w:val="20"/>
        </w:rPr>
        <w:tab/>
        <w:t>Policy</w:t>
      </w:r>
    </w:p>
    <w:p w:rsidR="00104C20" w:rsidRDefault="00104C20" w:rsidP="007178B6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Staff introductions / plans for 2010 (David Olive)</w:t>
      </w:r>
    </w:p>
    <w:p w:rsidR="00104C20" w:rsidRDefault="00104C20" w:rsidP="007178B6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Vertical Integration PDP and anticipated next steps (Margie Milam)</w:t>
      </w:r>
    </w:p>
    <w:p w:rsidR="00104C20" w:rsidRDefault="00104C20" w:rsidP="007178B6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STI Recommendations (Margie Milam)</w:t>
      </w:r>
    </w:p>
    <w:p w:rsidR="00104C20" w:rsidRDefault="00104C20" w:rsidP="007178B6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Registration Abuse Policies (Marika Konings, Margie Milam)</w:t>
      </w:r>
    </w:p>
    <w:p w:rsidR="00104C20" w:rsidRDefault="00104C20" w:rsidP="007178B6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PEDNR (Marika Konings)</w:t>
      </w:r>
    </w:p>
    <w:p w:rsidR="00104C20" w:rsidRDefault="00104C20" w:rsidP="007178B6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RAA Amendments and Registrant Rights / Responsibilities (Margie Milam)</w:t>
      </w:r>
    </w:p>
    <w:p w:rsidR="00104C20" w:rsidRDefault="00104C20" w:rsidP="007178B6">
      <w:pPr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Whois Studies (Liz Gasster)</w:t>
      </w:r>
    </w:p>
    <w:p w:rsidR="00104C20" w:rsidRDefault="00104C20" w:rsidP="007178B6">
      <w:pPr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Accuracy</w:t>
      </w:r>
    </w:p>
    <w:p w:rsidR="00104C20" w:rsidRDefault="00104C20" w:rsidP="007178B6">
      <w:pPr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Privacy / Proxy</w:t>
      </w:r>
    </w:p>
    <w:p w:rsidR="00104C20" w:rsidRDefault="00104C20" w:rsidP="007178B6">
      <w:pPr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Misuse</w:t>
      </w:r>
    </w:p>
    <w:p w:rsidR="00104C20" w:rsidRDefault="00104C20" w:rsidP="007178B6">
      <w:pPr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Registrant identification</w:t>
      </w:r>
    </w:p>
    <w:p w:rsidR="00104C20" w:rsidRDefault="00104C20" w:rsidP="007178B6">
      <w:pPr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Service requirements</w:t>
      </w:r>
    </w:p>
    <w:p w:rsidR="00104C20" w:rsidRDefault="00104C20" w:rsidP="00004A3B">
      <w:pPr>
        <w:ind w:left="5040"/>
        <w:rPr>
          <w:rFonts w:ascii="Arial" w:hAnsi="Arial" w:cs="Arial"/>
          <w:sz w:val="20"/>
          <w:szCs w:val="20"/>
        </w:rPr>
      </w:pPr>
    </w:p>
    <w:p w:rsidR="00104C20" w:rsidRDefault="00104C20" w:rsidP="00004A3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12:30-13:00</w:t>
      </w:r>
      <w:r>
        <w:rPr>
          <w:rFonts w:ascii="Arial" w:hAnsi="Arial" w:cs="Arial"/>
          <w:sz w:val="20"/>
          <w:szCs w:val="20"/>
        </w:rPr>
        <w:tab/>
        <w:t>4:30-5:00</w:t>
      </w:r>
      <w:r>
        <w:rPr>
          <w:rFonts w:ascii="Arial" w:hAnsi="Arial" w:cs="Arial"/>
          <w:sz w:val="20"/>
          <w:szCs w:val="20"/>
        </w:rPr>
        <w:tab/>
        <w:t>20:30-21:00</w:t>
      </w:r>
      <w:r>
        <w:rPr>
          <w:rFonts w:ascii="Arial" w:hAnsi="Arial" w:cs="Arial"/>
          <w:sz w:val="20"/>
          <w:szCs w:val="20"/>
        </w:rPr>
        <w:tab/>
        <w:t>RAA WG Subteam B report (Steve Metalitz)</w:t>
      </w:r>
    </w:p>
    <w:p w:rsidR="00104C20" w:rsidRDefault="00104C20" w:rsidP="00004A3B">
      <w:pPr>
        <w:rPr>
          <w:rFonts w:ascii="Arial" w:hAnsi="Arial" w:cs="Arial"/>
          <w:sz w:val="20"/>
          <w:szCs w:val="20"/>
        </w:rPr>
      </w:pPr>
    </w:p>
    <w:p w:rsidR="00104C20" w:rsidRDefault="00104C20" w:rsidP="007178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13:00-14:00</w:t>
      </w:r>
      <w:r>
        <w:rPr>
          <w:rFonts w:ascii="Arial" w:hAnsi="Arial" w:cs="Arial"/>
          <w:sz w:val="20"/>
          <w:szCs w:val="20"/>
        </w:rPr>
        <w:tab/>
        <w:t>5:00-6:00</w:t>
      </w:r>
      <w:r>
        <w:rPr>
          <w:rFonts w:ascii="Arial" w:hAnsi="Arial" w:cs="Arial"/>
          <w:sz w:val="20"/>
          <w:szCs w:val="20"/>
        </w:rPr>
        <w:tab/>
        <w:t>21:00-22:00</w:t>
      </w:r>
      <w:r>
        <w:rPr>
          <w:rFonts w:ascii="Arial" w:hAnsi="Arial" w:cs="Arial"/>
          <w:sz w:val="20"/>
          <w:szCs w:val="20"/>
        </w:rPr>
        <w:tab/>
        <w:t xml:space="preserve">Registrars discussion of policy issues and prep </w:t>
      </w:r>
    </w:p>
    <w:p w:rsidR="00104C20" w:rsidRDefault="00104C20" w:rsidP="00A63C1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for CEO / board visit</w:t>
      </w:r>
    </w:p>
    <w:p w:rsidR="00104C20" w:rsidRDefault="00104C20" w:rsidP="00A63C11">
      <w:pPr>
        <w:rPr>
          <w:rFonts w:ascii="Arial" w:hAnsi="Arial" w:cs="Arial"/>
          <w:sz w:val="20"/>
          <w:szCs w:val="20"/>
        </w:rPr>
      </w:pPr>
    </w:p>
    <w:p w:rsidR="00104C20" w:rsidRDefault="00104C20" w:rsidP="007178B6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 DT update (</w:t>
      </w:r>
      <w:smartTag w:uri="urn:schemas-microsoft-com:office:smarttags" w:element="PersonName">
        <w:r>
          <w:rPr>
            <w:rFonts w:ascii="Arial" w:hAnsi="Arial" w:cs="Arial"/>
            <w:sz w:val="20"/>
            <w:szCs w:val="20"/>
          </w:rPr>
          <w:t>Jeff Eckhaus</w:t>
        </w:r>
      </w:smartTag>
      <w:r>
        <w:rPr>
          <w:rFonts w:ascii="Arial" w:hAnsi="Arial" w:cs="Arial"/>
          <w:sz w:val="20"/>
          <w:szCs w:val="20"/>
        </w:rPr>
        <w:t>)</w:t>
      </w:r>
    </w:p>
    <w:p w:rsidR="00104C20" w:rsidRDefault="00104C20" w:rsidP="007178B6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Registration Abuse Policy (James Bladel)</w:t>
      </w:r>
    </w:p>
    <w:p w:rsidR="00104C20" w:rsidRDefault="00104C20" w:rsidP="007178B6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IRTP B (James Bladel)</w:t>
      </w:r>
    </w:p>
    <w:p w:rsidR="00104C20" w:rsidRDefault="00104C20" w:rsidP="007178B6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PPSC PDP (James Bladel)</w:t>
      </w:r>
    </w:p>
    <w:p w:rsidR="00104C20" w:rsidRDefault="00104C20" w:rsidP="007178B6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RAA Amendments (Jon Nevett)</w:t>
      </w:r>
    </w:p>
    <w:p w:rsidR="00104C20" w:rsidRDefault="00104C20" w:rsidP="007178B6">
      <w:pPr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Whois studies </w:t>
      </w:r>
      <w:r w:rsidRPr="007178B6">
        <w:rPr>
          <w:rFonts w:ascii="Arial" w:hAnsi="Arial" w:cs="Arial"/>
          <w:color w:val="FF0000"/>
          <w:sz w:val="20"/>
          <w:szCs w:val="20"/>
        </w:rPr>
        <w:t>(???)</w:t>
      </w:r>
    </w:p>
    <w:p w:rsidR="00104C20" w:rsidRDefault="00104C20" w:rsidP="007178B6">
      <w:pPr>
        <w:rPr>
          <w:rFonts w:ascii="Arial" w:hAnsi="Arial" w:cs="Arial"/>
          <w:sz w:val="20"/>
          <w:szCs w:val="20"/>
        </w:rPr>
      </w:pPr>
    </w:p>
    <w:p w:rsidR="00104C20" w:rsidRDefault="00104C20" w:rsidP="007178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14:00-15:00</w:t>
      </w:r>
      <w:r>
        <w:rPr>
          <w:rFonts w:ascii="Arial" w:hAnsi="Arial" w:cs="Arial"/>
          <w:sz w:val="20"/>
          <w:szCs w:val="20"/>
        </w:rPr>
        <w:tab/>
        <w:t>6:00-7:00</w:t>
      </w:r>
      <w:r>
        <w:rPr>
          <w:rFonts w:ascii="Arial" w:hAnsi="Arial" w:cs="Arial"/>
          <w:sz w:val="20"/>
          <w:szCs w:val="20"/>
        </w:rPr>
        <w:tab/>
        <w:t>22:00-23:00</w:t>
      </w:r>
      <w:r>
        <w:rPr>
          <w:rFonts w:ascii="Arial" w:hAnsi="Arial" w:cs="Arial"/>
          <w:sz w:val="20"/>
          <w:szCs w:val="20"/>
        </w:rPr>
        <w:tab/>
        <w:t>Rod Beckstrom and Peter Dengate-Thrush</w:t>
      </w:r>
    </w:p>
    <w:p w:rsidR="00104C20" w:rsidRDefault="00104C20" w:rsidP="007178B6">
      <w:pPr>
        <w:rPr>
          <w:rFonts w:ascii="Arial" w:hAnsi="Arial" w:cs="Arial"/>
          <w:sz w:val="20"/>
          <w:szCs w:val="20"/>
        </w:rPr>
      </w:pPr>
    </w:p>
    <w:p w:rsidR="00104C20" w:rsidRDefault="00104C20" w:rsidP="007178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15:45-16:15</w:t>
      </w:r>
      <w:r>
        <w:rPr>
          <w:rFonts w:ascii="Arial" w:hAnsi="Arial" w:cs="Arial"/>
          <w:sz w:val="20"/>
          <w:szCs w:val="20"/>
        </w:rPr>
        <w:tab/>
        <w:t>6:45-7:15</w:t>
      </w:r>
      <w:r>
        <w:rPr>
          <w:rFonts w:ascii="Arial" w:hAnsi="Arial" w:cs="Arial"/>
          <w:sz w:val="20"/>
          <w:szCs w:val="20"/>
        </w:rPr>
        <w:tab/>
        <w:t>22:45-23:15</w:t>
      </w:r>
      <w:r>
        <w:rPr>
          <w:rFonts w:ascii="Arial" w:hAnsi="Arial" w:cs="Arial"/>
          <w:sz w:val="20"/>
          <w:szCs w:val="20"/>
        </w:rPr>
        <w:tab/>
        <w:t xml:space="preserve">Window for ICANN FY 11 Budget discussion </w:t>
      </w:r>
    </w:p>
    <w:p w:rsidR="00104C20" w:rsidRDefault="00104C20" w:rsidP="007178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(Kevin Wilson)</w:t>
      </w:r>
    </w:p>
    <w:p w:rsidR="00104C20" w:rsidRDefault="00104C20" w:rsidP="007178B6">
      <w:pPr>
        <w:rPr>
          <w:rFonts w:ascii="Arial" w:hAnsi="Arial" w:cs="Arial"/>
          <w:sz w:val="20"/>
          <w:szCs w:val="20"/>
        </w:rPr>
      </w:pPr>
    </w:p>
    <w:p w:rsidR="00104C20" w:rsidRDefault="00104C20" w:rsidP="007178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15:00-16:00</w:t>
      </w:r>
      <w:r>
        <w:rPr>
          <w:rFonts w:ascii="Arial" w:hAnsi="Arial" w:cs="Arial"/>
          <w:sz w:val="20"/>
          <w:szCs w:val="20"/>
        </w:rPr>
        <w:tab/>
        <w:t>7:00-8:00</w:t>
      </w:r>
      <w:r>
        <w:rPr>
          <w:rFonts w:ascii="Arial" w:hAnsi="Arial" w:cs="Arial"/>
          <w:sz w:val="20"/>
          <w:szCs w:val="20"/>
        </w:rPr>
        <w:tab/>
        <w:t>23:00-0:00</w:t>
      </w:r>
      <w:r>
        <w:rPr>
          <w:rFonts w:ascii="Arial" w:hAnsi="Arial" w:cs="Arial"/>
          <w:sz w:val="20"/>
          <w:szCs w:val="20"/>
        </w:rPr>
        <w:tab/>
        <w:t>New TLDs (Kurt Pritz)</w:t>
      </w:r>
    </w:p>
    <w:p w:rsidR="00104C20" w:rsidRDefault="00104C20" w:rsidP="00046F24">
      <w:pPr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EOI / DAG Update</w:t>
      </w:r>
    </w:p>
    <w:p w:rsidR="00104C20" w:rsidRDefault="00104C20" w:rsidP="00046F24">
      <w:pPr>
        <w:rPr>
          <w:rFonts w:ascii="Arial" w:hAnsi="Arial" w:cs="Arial"/>
          <w:sz w:val="20"/>
          <w:szCs w:val="20"/>
        </w:rPr>
      </w:pPr>
    </w:p>
    <w:p w:rsidR="00104C20" w:rsidRDefault="00104C20" w:rsidP="00046F2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16:00-16:30</w:t>
      </w:r>
      <w:r>
        <w:rPr>
          <w:rFonts w:ascii="Arial" w:hAnsi="Arial" w:cs="Arial"/>
          <w:sz w:val="20"/>
          <w:szCs w:val="20"/>
        </w:rPr>
        <w:tab/>
        <w:t>8:00-8:30</w:t>
      </w:r>
      <w:r>
        <w:rPr>
          <w:rFonts w:ascii="Arial" w:hAnsi="Arial" w:cs="Arial"/>
          <w:sz w:val="20"/>
          <w:szCs w:val="20"/>
        </w:rPr>
        <w:tab/>
        <w:t>0:00-0:30</w:t>
      </w:r>
      <w:r>
        <w:rPr>
          <w:rFonts w:ascii="Arial" w:hAnsi="Arial" w:cs="Arial"/>
          <w:sz w:val="20"/>
          <w:szCs w:val="20"/>
        </w:rPr>
        <w:tab/>
        <w:t>Contractual Compliance (Pam Little)</w:t>
      </w:r>
    </w:p>
    <w:p w:rsidR="00104C20" w:rsidRDefault="00104C20" w:rsidP="00046F24">
      <w:pPr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 on FY2010 initiatives</w:t>
      </w:r>
    </w:p>
    <w:p w:rsidR="00104C20" w:rsidRDefault="00104C20" w:rsidP="00046F24">
      <w:pPr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Whois Accuracy Study</w:t>
      </w:r>
    </w:p>
    <w:p w:rsidR="00104C20" w:rsidRDefault="00104C20" w:rsidP="00046F24">
      <w:pPr>
        <w:rPr>
          <w:rFonts w:ascii="Arial" w:hAnsi="Arial" w:cs="Arial"/>
          <w:sz w:val="20"/>
          <w:szCs w:val="20"/>
        </w:rPr>
      </w:pPr>
    </w:p>
    <w:p w:rsidR="00104C20" w:rsidRDefault="00104C20" w:rsidP="00046F2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16:30-17:00</w:t>
      </w:r>
      <w:r>
        <w:rPr>
          <w:rFonts w:ascii="Arial" w:hAnsi="Arial" w:cs="Arial"/>
          <w:sz w:val="20"/>
          <w:szCs w:val="20"/>
        </w:rPr>
        <w:tab/>
        <w:t>8:30-9:00</w:t>
      </w:r>
      <w:r>
        <w:rPr>
          <w:rFonts w:ascii="Arial" w:hAnsi="Arial" w:cs="Arial"/>
          <w:sz w:val="20"/>
          <w:szCs w:val="20"/>
        </w:rPr>
        <w:tab/>
        <w:t>00:30-1:00</w:t>
      </w:r>
      <w:r>
        <w:rPr>
          <w:rFonts w:ascii="Arial" w:hAnsi="Arial" w:cs="Arial"/>
          <w:sz w:val="20"/>
          <w:szCs w:val="20"/>
        </w:rPr>
        <w:tab/>
        <w:t>Registrar Liaison (Tim Cole)</w:t>
      </w:r>
    </w:p>
    <w:p w:rsidR="00104C20" w:rsidRDefault="00104C20" w:rsidP="00D213D1">
      <w:pPr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Registrar training</w:t>
      </w:r>
    </w:p>
    <w:p w:rsidR="00104C20" w:rsidRDefault="00104C20" w:rsidP="00D213D1">
      <w:pPr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Regional meetings</w:t>
      </w:r>
    </w:p>
    <w:p w:rsidR="00104C20" w:rsidRDefault="00104C20" w:rsidP="00D213D1">
      <w:pPr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RAA Amendments</w:t>
      </w:r>
    </w:p>
    <w:p w:rsidR="00104C20" w:rsidRDefault="00104C20" w:rsidP="00D213D1">
      <w:pPr>
        <w:ind w:left="4320"/>
        <w:rPr>
          <w:rFonts w:ascii="Arial" w:hAnsi="Arial" w:cs="Arial"/>
          <w:sz w:val="20"/>
          <w:szCs w:val="20"/>
        </w:rPr>
      </w:pPr>
    </w:p>
    <w:p w:rsidR="00104C20" w:rsidRDefault="00104C20" w:rsidP="007178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17:00-18:00</w:t>
      </w:r>
      <w:r>
        <w:rPr>
          <w:rFonts w:ascii="Arial" w:hAnsi="Arial" w:cs="Arial"/>
          <w:sz w:val="20"/>
          <w:szCs w:val="20"/>
        </w:rPr>
        <w:tab/>
        <w:t>9:00-10:00</w:t>
      </w:r>
      <w:r>
        <w:rPr>
          <w:rFonts w:ascii="Arial" w:hAnsi="Arial" w:cs="Arial"/>
          <w:sz w:val="20"/>
          <w:szCs w:val="20"/>
        </w:rPr>
        <w:tab/>
        <w:t>1:00-2:00</w:t>
      </w:r>
      <w:r>
        <w:rPr>
          <w:rFonts w:ascii="Arial" w:hAnsi="Arial" w:cs="Arial"/>
          <w:sz w:val="20"/>
          <w:szCs w:val="20"/>
        </w:rPr>
        <w:tab/>
        <w:t>Joint meeting with RySG</w:t>
      </w:r>
    </w:p>
    <w:sectPr w:rsidR="00104C20" w:rsidSect="00A63C1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509E"/>
    <w:multiLevelType w:val="multilevel"/>
    <w:tmpl w:val="9AE8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D6765F"/>
    <w:multiLevelType w:val="multilevel"/>
    <w:tmpl w:val="C1462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E577A2"/>
    <w:multiLevelType w:val="multilevel"/>
    <w:tmpl w:val="9FE49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9526A2"/>
    <w:multiLevelType w:val="multilevel"/>
    <w:tmpl w:val="9E98B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3441AA"/>
    <w:multiLevelType w:val="hybridMultilevel"/>
    <w:tmpl w:val="A63A96F8"/>
    <w:lvl w:ilvl="0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000"/>
        </w:tabs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720"/>
        </w:tabs>
        <w:ind w:left="9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440"/>
        </w:tabs>
        <w:ind w:left="10440" w:hanging="360"/>
      </w:pPr>
      <w:rPr>
        <w:rFonts w:ascii="Wingdings" w:hAnsi="Wingdings" w:hint="default"/>
      </w:rPr>
    </w:lvl>
  </w:abstractNum>
  <w:abstractNum w:abstractNumId="5">
    <w:nsid w:val="2F9C3186"/>
    <w:multiLevelType w:val="multilevel"/>
    <w:tmpl w:val="9AE8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8D542E"/>
    <w:multiLevelType w:val="multilevel"/>
    <w:tmpl w:val="9AE8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1654A6"/>
    <w:multiLevelType w:val="hybridMultilevel"/>
    <w:tmpl w:val="93B4F598"/>
    <w:lvl w:ilvl="0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000"/>
        </w:tabs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720"/>
        </w:tabs>
        <w:ind w:left="9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440"/>
        </w:tabs>
        <w:ind w:left="10440" w:hanging="360"/>
      </w:pPr>
      <w:rPr>
        <w:rFonts w:ascii="Wingdings" w:hAnsi="Wingdings" w:hint="default"/>
      </w:rPr>
    </w:lvl>
  </w:abstractNum>
  <w:abstractNum w:abstractNumId="8">
    <w:nsid w:val="4B00159E"/>
    <w:multiLevelType w:val="multilevel"/>
    <w:tmpl w:val="061E1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5C6A84"/>
    <w:multiLevelType w:val="multilevel"/>
    <w:tmpl w:val="9AE8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FCF78AB"/>
    <w:multiLevelType w:val="multilevel"/>
    <w:tmpl w:val="9AE8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EA0348"/>
    <w:multiLevelType w:val="hybridMultilevel"/>
    <w:tmpl w:val="3E8000CE"/>
    <w:lvl w:ilvl="0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000"/>
        </w:tabs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720"/>
        </w:tabs>
        <w:ind w:left="9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440"/>
        </w:tabs>
        <w:ind w:left="10440" w:hanging="360"/>
      </w:pPr>
      <w:rPr>
        <w:rFonts w:ascii="Wingdings" w:hAnsi="Wingdings" w:hint="default"/>
      </w:rPr>
    </w:lvl>
  </w:abstractNum>
  <w:abstractNum w:abstractNumId="12">
    <w:nsid w:val="7B096C72"/>
    <w:multiLevelType w:val="multilevel"/>
    <w:tmpl w:val="2E888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6E594D"/>
    <w:multiLevelType w:val="hybridMultilevel"/>
    <w:tmpl w:val="D5E43C28"/>
    <w:lvl w:ilvl="0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000"/>
        </w:tabs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720"/>
        </w:tabs>
        <w:ind w:left="97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440"/>
        </w:tabs>
        <w:ind w:left="10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2"/>
  </w:num>
  <w:num w:numId="5">
    <w:abstractNumId w:val="2"/>
  </w:num>
  <w:num w:numId="6">
    <w:abstractNumId w:val="1"/>
  </w:num>
  <w:num w:numId="7">
    <w:abstractNumId w:val="10"/>
  </w:num>
  <w:num w:numId="8">
    <w:abstractNumId w:val="6"/>
  </w:num>
  <w:num w:numId="9">
    <w:abstractNumId w:val="5"/>
  </w:num>
  <w:num w:numId="10">
    <w:abstractNumId w:val="9"/>
  </w:num>
  <w:num w:numId="11">
    <w:abstractNumId w:val="7"/>
  </w:num>
  <w:num w:numId="12">
    <w:abstractNumId w:val="4"/>
  </w:num>
  <w:num w:numId="13">
    <w:abstractNumId w:val="1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C11"/>
    <w:rsid w:val="00004A3B"/>
    <w:rsid w:val="00046F24"/>
    <w:rsid w:val="000A52CB"/>
    <w:rsid w:val="00104C20"/>
    <w:rsid w:val="00105CF4"/>
    <w:rsid w:val="00163930"/>
    <w:rsid w:val="00236E10"/>
    <w:rsid w:val="0024750D"/>
    <w:rsid w:val="002E48A7"/>
    <w:rsid w:val="003026D2"/>
    <w:rsid w:val="007178B6"/>
    <w:rsid w:val="00A63C11"/>
    <w:rsid w:val="00D10091"/>
    <w:rsid w:val="00D21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6D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63C11"/>
    <w:rPr>
      <w:sz w:val="24"/>
      <w:szCs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81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10727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221</Words>
  <Characters>1266</Characters>
  <Application>Microsoft Office Outlook</Application>
  <DocSecurity>0</DocSecurity>
  <Lines>0</Lines>
  <Paragraphs>0</Paragraphs>
  <ScaleCrop>false</ScaleCrop>
  <Company>ICANN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Registrar Stakeholder Group Constituency Day Agenda</dc:title>
  <dc:subject/>
  <dc:creator>Tim Cole</dc:creator>
  <cp:keywords/>
  <dc:description/>
  <cp:lastModifiedBy>mason.cole</cp:lastModifiedBy>
  <cp:revision>2</cp:revision>
  <dcterms:created xsi:type="dcterms:W3CDTF">2010-03-07T14:38:00Z</dcterms:created>
  <dcterms:modified xsi:type="dcterms:W3CDTF">2010-03-07T14:38:00Z</dcterms:modified>
</cp:coreProperties>
</file>